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7D464C" w14:textId="77777777" w:rsidR="006A5E85" w:rsidRPr="00A67813" w:rsidRDefault="006A5E85" w:rsidP="0044281F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et-EE"/>
        </w:rPr>
      </w:pPr>
    </w:p>
    <w:p w14:paraId="6E00D8D1" w14:textId="77777777" w:rsidR="00CB26B1" w:rsidRDefault="00CB26B1" w:rsidP="00FA558C">
      <w:pPr>
        <w:pStyle w:val="NoSpacing"/>
      </w:pPr>
    </w:p>
    <w:p w14:paraId="3456A74A" w14:textId="77777777" w:rsidR="00CB26B1" w:rsidRDefault="00CB26B1" w:rsidP="00FA558C">
      <w:pPr>
        <w:pStyle w:val="NoSpacing"/>
      </w:pPr>
    </w:p>
    <w:p w14:paraId="27B29DB4" w14:textId="77777777" w:rsidR="00CB26B1" w:rsidRDefault="00CB26B1" w:rsidP="00FA558C">
      <w:pPr>
        <w:pStyle w:val="NoSpacing"/>
      </w:pPr>
    </w:p>
    <w:p w14:paraId="7A8106DC" w14:textId="7B5C86F7" w:rsidR="00A17773" w:rsidRPr="00A67813" w:rsidRDefault="0035089F" w:rsidP="00FA558C">
      <w:pPr>
        <w:pStyle w:val="NoSpacing"/>
        <w:rPr>
          <w:rFonts w:asciiTheme="minorHAnsi" w:eastAsia="Times New Roman" w:hAnsiTheme="minorHAnsi" w:cstheme="minorHAnsi"/>
        </w:rPr>
      </w:pPr>
      <w:r>
        <w:t xml:space="preserve">Riigimetsa Majandamise keskus </w:t>
      </w:r>
      <w:r w:rsidR="00AC378B" w:rsidRPr="00A67813">
        <w:rPr>
          <w:rFonts w:asciiTheme="minorHAnsi" w:eastAsia="Times New Roman" w:hAnsiTheme="minorHAnsi" w:cstheme="minorHAnsi"/>
        </w:rPr>
        <w:tab/>
      </w:r>
      <w:r w:rsidR="00AC378B" w:rsidRPr="00A67813">
        <w:rPr>
          <w:rFonts w:asciiTheme="minorHAnsi" w:eastAsia="Times New Roman" w:hAnsiTheme="minorHAnsi" w:cstheme="minorHAnsi"/>
        </w:rPr>
        <w:tab/>
      </w:r>
      <w:r w:rsidR="00AC378B" w:rsidRPr="00A67813">
        <w:rPr>
          <w:rFonts w:asciiTheme="minorHAnsi" w:eastAsia="Times New Roman" w:hAnsiTheme="minorHAnsi" w:cstheme="minorHAnsi"/>
        </w:rPr>
        <w:tab/>
      </w:r>
      <w:r w:rsidR="00AC378B" w:rsidRPr="00A67813">
        <w:rPr>
          <w:rFonts w:asciiTheme="minorHAnsi" w:eastAsia="Times New Roman" w:hAnsiTheme="minorHAnsi" w:cstheme="minorHAnsi"/>
        </w:rPr>
        <w:tab/>
      </w:r>
      <w:r w:rsidR="00AC378B" w:rsidRPr="00A67813">
        <w:rPr>
          <w:rFonts w:asciiTheme="minorHAnsi" w:eastAsia="Times New Roman" w:hAnsiTheme="minorHAnsi" w:cstheme="minorHAnsi"/>
        </w:rPr>
        <w:tab/>
      </w:r>
      <w:r w:rsidR="00AC378B" w:rsidRPr="00A67813">
        <w:rPr>
          <w:rFonts w:asciiTheme="minorHAnsi" w:hAnsiTheme="minorHAnsi" w:cstheme="minorHAnsi"/>
          <w:color w:val="006600"/>
        </w:rPr>
        <w:t>Teie</w:t>
      </w:r>
      <w:r w:rsidR="00CD4EC3">
        <w:rPr>
          <w:rFonts w:asciiTheme="minorHAnsi" w:hAnsiTheme="minorHAnsi" w:cstheme="minorHAnsi"/>
          <w:color w:val="006600"/>
        </w:rPr>
        <w:t xml:space="preserve"> </w:t>
      </w:r>
      <w:r w:rsidR="008F09D4" w:rsidRPr="008F09D4">
        <w:rPr>
          <w:rFonts w:asciiTheme="minorHAnsi" w:hAnsiTheme="minorHAnsi" w:cstheme="minorHAnsi"/>
          <w:color w:val="006600"/>
        </w:rPr>
        <w:t xml:space="preserve"> </w:t>
      </w:r>
    </w:p>
    <w:p w14:paraId="36CE0533" w14:textId="5EE3C1FA" w:rsidR="00385609" w:rsidRDefault="00CB26B1" w:rsidP="00FA558C">
      <w:pPr>
        <w:pStyle w:val="NoSpacing"/>
        <w:rPr>
          <w:rFonts w:asciiTheme="minorHAnsi" w:eastAsia="Times New Roman" w:hAnsiTheme="minorHAnsi" w:cstheme="minorHAnsi"/>
        </w:rPr>
      </w:pPr>
      <w:hyperlink r:id="rId8" w:history="1">
        <w:r w:rsidR="00441E5D" w:rsidRPr="00FE6800">
          <w:rPr>
            <w:rStyle w:val="Hyperlink"/>
            <w:rFonts w:asciiTheme="minorHAnsi" w:eastAsia="Times New Roman" w:hAnsiTheme="minorHAnsi" w:cstheme="minorHAnsi"/>
          </w:rPr>
          <w:t>rmk@rmk.ee</w:t>
        </w:r>
      </w:hyperlink>
      <w:r w:rsidR="00441E5D" w:rsidRPr="00441E5D">
        <w:rPr>
          <w:rFonts w:asciiTheme="minorHAnsi" w:hAnsiTheme="minorHAnsi" w:cstheme="minorHAnsi"/>
          <w:color w:val="006600"/>
        </w:rPr>
        <w:t xml:space="preserve"> </w:t>
      </w:r>
      <w:r w:rsidR="00441E5D">
        <w:rPr>
          <w:rFonts w:asciiTheme="minorHAnsi" w:hAnsiTheme="minorHAnsi" w:cstheme="minorHAnsi"/>
          <w:color w:val="006600"/>
        </w:rPr>
        <w:tab/>
      </w:r>
      <w:r w:rsidR="00441E5D">
        <w:rPr>
          <w:rFonts w:asciiTheme="minorHAnsi" w:hAnsiTheme="minorHAnsi" w:cstheme="minorHAnsi"/>
          <w:color w:val="006600"/>
        </w:rPr>
        <w:tab/>
      </w:r>
      <w:r w:rsidR="00441E5D">
        <w:rPr>
          <w:rFonts w:asciiTheme="minorHAnsi" w:hAnsiTheme="minorHAnsi" w:cstheme="minorHAnsi"/>
          <w:color w:val="006600"/>
        </w:rPr>
        <w:tab/>
      </w:r>
      <w:r w:rsidR="00441E5D">
        <w:rPr>
          <w:rFonts w:asciiTheme="minorHAnsi" w:hAnsiTheme="minorHAnsi" w:cstheme="minorHAnsi"/>
          <w:color w:val="006600"/>
        </w:rPr>
        <w:tab/>
      </w:r>
      <w:r w:rsidR="00441E5D">
        <w:rPr>
          <w:rFonts w:asciiTheme="minorHAnsi" w:hAnsiTheme="minorHAnsi" w:cstheme="minorHAnsi"/>
          <w:color w:val="006600"/>
        </w:rPr>
        <w:tab/>
      </w:r>
      <w:r w:rsidR="00441E5D">
        <w:rPr>
          <w:rFonts w:asciiTheme="minorHAnsi" w:hAnsiTheme="minorHAnsi" w:cstheme="minorHAnsi"/>
          <w:color w:val="006600"/>
        </w:rPr>
        <w:tab/>
      </w:r>
      <w:r w:rsidR="00441E5D">
        <w:rPr>
          <w:rFonts w:asciiTheme="minorHAnsi" w:hAnsiTheme="minorHAnsi" w:cstheme="minorHAnsi"/>
          <w:color w:val="006600"/>
        </w:rPr>
        <w:tab/>
      </w:r>
      <w:r w:rsidR="00441E5D">
        <w:rPr>
          <w:rFonts w:asciiTheme="minorHAnsi" w:hAnsiTheme="minorHAnsi" w:cstheme="minorHAnsi"/>
          <w:color w:val="006600"/>
        </w:rPr>
        <w:tab/>
      </w:r>
      <w:r w:rsidR="00441E5D" w:rsidRPr="00A67813">
        <w:rPr>
          <w:rFonts w:asciiTheme="minorHAnsi" w:hAnsiTheme="minorHAnsi" w:cstheme="minorHAnsi"/>
          <w:color w:val="006600"/>
        </w:rPr>
        <w:t xml:space="preserve">Meie </w:t>
      </w:r>
      <w:r w:rsidR="00551B55">
        <w:rPr>
          <w:rFonts w:asciiTheme="minorHAnsi" w:hAnsiTheme="minorHAnsi" w:cstheme="minorHAnsi"/>
          <w:color w:val="006600"/>
        </w:rPr>
        <w:t xml:space="preserve">08.09.2021 </w:t>
      </w:r>
      <w:r w:rsidR="00441E5D">
        <w:rPr>
          <w:rFonts w:asciiTheme="minorHAnsi" w:hAnsiTheme="minorHAnsi" w:cstheme="minorHAnsi"/>
          <w:color w:val="006600"/>
        </w:rPr>
        <w:t xml:space="preserve">nr </w:t>
      </w:r>
      <w:r w:rsidR="00441E5D" w:rsidRPr="00FA558C">
        <w:rPr>
          <w:rFonts w:asciiTheme="minorHAnsi" w:hAnsiTheme="minorHAnsi" w:cstheme="minorHAnsi"/>
          <w:color w:val="006600"/>
        </w:rPr>
        <w:t>KES 1-11/</w:t>
      </w:r>
      <w:r w:rsidR="00551B55">
        <w:rPr>
          <w:rFonts w:asciiTheme="minorHAnsi" w:hAnsiTheme="minorHAnsi" w:cstheme="minorHAnsi"/>
          <w:color w:val="006600"/>
        </w:rPr>
        <w:t>21</w:t>
      </w:r>
    </w:p>
    <w:p w14:paraId="64044DA9" w14:textId="33641ECB" w:rsidR="00CD4EC3" w:rsidRDefault="00385609" w:rsidP="00FA558C">
      <w:pPr>
        <w:pStyle w:val="NoSpacing"/>
        <w:rPr>
          <w:rFonts w:asciiTheme="minorHAnsi" w:eastAsia="Times New Roman" w:hAnsiTheme="minorHAnsi" w:cstheme="minorHAnsi"/>
        </w:rPr>
      </w:pPr>
      <w:hyperlink r:id="rId9" w:history="1">
        <w:r w:rsidRPr="00162C5C">
          <w:rPr>
            <w:rStyle w:val="Hyperlink"/>
            <w:rFonts w:asciiTheme="minorHAnsi" w:eastAsia="Times New Roman" w:hAnsiTheme="minorHAnsi" w:cstheme="minorHAnsi"/>
          </w:rPr>
          <w:t>andrus.kevvai@rmk.ee</w:t>
        </w:r>
      </w:hyperlink>
      <w:r>
        <w:rPr>
          <w:rFonts w:asciiTheme="minorHAnsi" w:eastAsia="Times New Roman" w:hAnsiTheme="minorHAnsi" w:cstheme="minorHAnsi"/>
        </w:rPr>
        <w:t xml:space="preserve"> </w:t>
      </w:r>
      <w:r w:rsidR="00CD4EC3">
        <w:rPr>
          <w:rFonts w:asciiTheme="minorHAnsi" w:eastAsia="Times New Roman" w:hAnsiTheme="minorHAnsi" w:cstheme="minorHAnsi"/>
        </w:rPr>
        <w:tab/>
      </w:r>
      <w:r w:rsidR="00CD4EC3">
        <w:rPr>
          <w:rFonts w:asciiTheme="minorHAnsi" w:eastAsia="Times New Roman" w:hAnsiTheme="minorHAnsi" w:cstheme="minorHAnsi"/>
        </w:rPr>
        <w:tab/>
      </w:r>
      <w:r w:rsidR="00CD4EC3">
        <w:rPr>
          <w:rFonts w:asciiTheme="minorHAnsi" w:eastAsia="Times New Roman" w:hAnsiTheme="minorHAnsi" w:cstheme="minorHAnsi"/>
        </w:rPr>
        <w:tab/>
      </w:r>
      <w:r w:rsidR="00A17773" w:rsidRPr="00A67813">
        <w:rPr>
          <w:rFonts w:asciiTheme="minorHAnsi" w:eastAsia="Times New Roman" w:hAnsiTheme="minorHAnsi" w:cstheme="minorHAnsi"/>
        </w:rPr>
        <w:tab/>
      </w:r>
      <w:r w:rsidR="00A17773" w:rsidRPr="00A67813">
        <w:rPr>
          <w:rFonts w:asciiTheme="minorHAnsi" w:eastAsia="Times New Roman" w:hAnsiTheme="minorHAnsi" w:cstheme="minorHAnsi"/>
        </w:rPr>
        <w:tab/>
      </w:r>
      <w:r w:rsidR="00A17773" w:rsidRPr="00A67813">
        <w:rPr>
          <w:rFonts w:asciiTheme="minorHAnsi" w:eastAsia="Times New Roman" w:hAnsiTheme="minorHAnsi" w:cstheme="minorHAnsi"/>
        </w:rPr>
        <w:tab/>
      </w:r>
      <w:r w:rsidR="00A17773" w:rsidRPr="00A67813">
        <w:rPr>
          <w:rFonts w:asciiTheme="minorHAnsi" w:eastAsia="Times New Roman" w:hAnsiTheme="minorHAnsi" w:cstheme="minorHAnsi"/>
        </w:rPr>
        <w:tab/>
        <w:t xml:space="preserve">    </w:t>
      </w:r>
      <w:r w:rsidR="00A17773" w:rsidRPr="00A67813">
        <w:rPr>
          <w:rFonts w:asciiTheme="minorHAnsi" w:eastAsia="Times New Roman" w:hAnsiTheme="minorHAnsi" w:cstheme="minorHAnsi"/>
        </w:rPr>
        <w:tab/>
      </w:r>
      <w:r w:rsidR="005A2885" w:rsidRPr="00A67813">
        <w:rPr>
          <w:rFonts w:asciiTheme="minorHAnsi" w:eastAsia="Times New Roman" w:hAnsiTheme="minorHAnsi" w:cstheme="minorHAnsi"/>
        </w:rPr>
        <w:tab/>
      </w:r>
    </w:p>
    <w:p w14:paraId="406678A1" w14:textId="6DE6F66B" w:rsidR="00F63DFC" w:rsidRDefault="0035089F" w:rsidP="00441E5D">
      <w:pPr>
        <w:pStyle w:val="NoSpacing"/>
        <w:rPr>
          <w:rFonts w:asciiTheme="minorHAnsi" w:eastAsia="Times New Roman" w:hAnsiTheme="minorHAnsi" w:cstheme="minorHAnsi"/>
        </w:rPr>
      </w:pPr>
      <w:r>
        <w:tab/>
      </w:r>
      <w:r w:rsidR="008F09D4">
        <w:tab/>
      </w:r>
      <w:r w:rsidR="008F09D4">
        <w:tab/>
      </w:r>
      <w:r w:rsidR="00CD4EC3">
        <w:rPr>
          <w:rFonts w:asciiTheme="minorHAnsi" w:hAnsiTheme="minorHAnsi" w:cstheme="minorHAnsi"/>
          <w:color w:val="006600"/>
        </w:rPr>
        <w:tab/>
      </w:r>
      <w:r w:rsidR="00CD4EC3">
        <w:rPr>
          <w:rFonts w:asciiTheme="minorHAnsi" w:hAnsiTheme="minorHAnsi" w:cstheme="minorHAnsi"/>
          <w:color w:val="006600"/>
        </w:rPr>
        <w:tab/>
      </w:r>
      <w:r w:rsidR="00CD4EC3">
        <w:rPr>
          <w:rFonts w:asciiTheme="minorHAnsi" w:hAnsiTheme="minorHAnsi" w:cstheme="minorHAnsi"/>
          <w:color w:val="006600"/>
        </w:rPr>
        <w:tab/>
      </w:r>
      <w:r w:rsidR="00CD4EC3">
        <w:rPr>
          <w:rFonts w:asciiTheme="minorHAnsi" w:hAnsiTheme="minorHAnsi" w:cstheme="minorHAnsi"/>
          <w:color w:val="006600"/>
        </w:rPr>
        <w:tab/>
      </w:r>
      <w:r w:rsidR="00CD4EC3">
        <w:rPr>
          <w:rFonts w:asciiTheme="minorHAnsi" w:hAnsiTheme="minorHAnsi" w:cstheme="minorHAnsi"/>
          <w:color w:val="006600"/>
        </w:rPr>
        <w:tab/>
      </w:r>
      <w:r w:rsidR="00CD4EC3">
        <w:rPr>
          <w:rFonts w:asciiTheme="minorHAnsi" w:hAnsiTheme="minorHAnsi" w:cstheme="minorHAnsi"/>
          <w:color w:val="006600"/>
        </w:rPr>
        <w:tab/>
      </w:r>
    </w:p>
    <w:p w14:paraId="79E48C69" w14:textId="0A58D27E" w:rsidR="00FA558C" w:rsidRDefault="00FA558C" w:rsidP="00813364">
      <w:pPr>
        <w:tabs>
          <w:tab w:val="left" w:pos="6850"/>
        </w:tabs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14:paraId="0C8FE5EC" w14:textId="0774406A" w:rsidR="00CB26B1" w:rsidRDefault="00CB26B1" w:rsidP="00813364">
      <w:pPr>
        <w:tabs>
          <w:tab w:val="left" w:pos="6850"/>
        </w:tabs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14:paraId="11D7E665" w14:textId="77777777" w:rsidR="00CB26B1" w:rsidRDefault="00CB26B1" w:rsidP="00813364">
      <w:pPr>
        <w:tabs>
          <w:tab w:val="left" w:pos="6850"/>
        </w:tabs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14:paraId="08C613E4" w14:textId="727A423A" w:rsidR="00FA558C" w:rsidRPr="0035089F" w:rsidRDefault="0035089F" w:rsidP="00FA558C">
      <w:pPr>
        <w:pStyle w:val="NoSpacing"/>
        <w:rPr>
          <w:b/>
          <w:bCs/>
        </w:rPr>
      </w:pPr>
      <w:r w:rsidRPr="0035089F">
        <w:rPr>
          <w:b/>
          <w:bCs/>
        </w:rPr>
        <w:t>Taotlus</w:t>
      </w:r>
    </w:p>
    <w:p w14:paraId="46F6F1D3" w14:textId="77777777" w:rsidR="00FA558C" w:rsidRDefault="00FA558C" w:rsidP="00FA558C">
      <w:pPr>
        <w:pStyle w:val="NoSpacing"/>
      </w:pPr>
    </w:p>
    <w:p w14:paraId="6D0ACADE" w14:textId="47E5A79C" w:rsidR="00FA558C" w:rsidRDefault="0035089F" w:rsidP="00FA558C">
      <w:pPr>
        <w:pStyle w:val="NoSpacing"/>
      </w:pPr>
      <w:r>
        <w:t xml:space="preserve">AS Tootsi Turvas omab keskkonnaluba </w:t>
      </w:r>
      <w:r w:rsidR="00551B55" w:rsidRPr="00551B55">
        <w:t>HARM-069</w:t>
      </w:r>
      <w:r w:rsidR="00551B55" w:rsidRPr="00551B55">
        <w:t xml:space="preserve"> </w:t>
      </w:r>
      <w:r w:rsidR="00551B55">
        <w:t xml:space="preserve">Kodasoo turbatootmisalal </w:t>
      </w:r>
      <w:r>
        <w:t>turba kaevandamiseks</w:t>
      </w:r>
      <w:r w:rsidR="00551B55">
        <w:t xml:space="preserve"> ja vee erikasutuseks</w:t>
      </w:r>
      <w:r>
        <w:t xml:space="preserve">. </w:t>
      </w:r>
    </w:p>
    <w:p w14:paraId="73C185E5" w14:textId="77777777" w:rsidR="00385609" w:rsidRDefault="0035089F" w:rsidP="00385609">
      <w:pPr>
        <w:pStyle w:val="NoSpacing"/>
      </w:pPr>
      <w:r>
        <w:t>Turbatootmisalale juurdepääsuks on vaja rajada tee</w:t>
      </w:r>
      <w:r w:rsidR="00551B55">
        <w:t xml:space="preserve"> mööda RMK-</w:t>
      </w:r>
      <w:proofErr w:type="spellStart"/>
      <w:r w:rsidR="00551B55">
        <w:t>le</w:t>
      </w:r>
      <w:proofErr w:type="spellEnd"/>
      <w:r w:rsidR="00551B55">
        <w:t xml:space="preserve"> kuuluvat kinnistut</w:t>
      </w:r>
      <w:r w:rsidR="00385609" w:rsidRPr="00385609">
        <w:t xml:space="preserve"> </w:t>
      </w:r>
      <w:r w:rsidR="00385609">
        <w:t xml:space="preserve">katastritunnusega </w:t>
      </w:r>
      <w:r w:rsidR="00385609" w:rsidRPr="00551B55">
        <w:t>35301:001:0922</w:t>
      </w:r>
      <w:r w:rsidR="00385609">
        <w:t xml:space="preserve"> </w:t>
      </w:r>
      <w:r w:rsidR="00385609">
        <w:t>(Anija metskond 171)</w:t>
      </w:r>
      <w:r w:rsidR="00385609">
        <w:t xml:space="preserve"> aadressil Harju maakond, Kuusalu vald, Haavakannu küla</w:t>
      </w:r>
      <w:r w:rsidR="00551B55">
        <w:t>.</w:t>
      </w:r>
      <w:r>
        <w:t xml:space="preserve"> </w:t>
      </w:r>
    </w:p>
    <w:p w14:paraId="01F46A8A" w14:textId="77777777" w:rsidR="00385609" w:rsidRDefault="00385609" w:rsidP="00FA558C">
      <w:pPr>
        <w:pStyle w:val="NoSpacing"/>
      </w:pPr>
    </w:p>
    <w:p w14:paraId="4F2A032C" w14:textId="7371ED14" w:rsidR="00085FA4" w:rsidRDefault="00385609" w:rsidP="00FA558C">
      <w:pPr>
        <w:pStyle w:val="NoSpacing"/>
      </w:pPr>
      <w:r>
        <w:rPr>
          <w:noProof/>
        </w:rPr>
        <w:drawing>
          <wp:inline distT="0" distB="0" distL="0" distR="0" wp14:anchorId="74A11EAF" wp14:editId="1C9F6276">
            <wp:extent cx="6308647" cy="416256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4764" cy="418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86D67" w14:textId="2E3E00D9" w:rsidR="00085FA4" w:rsidRDefault="00085FA4" w:rsidP="00FA558C">
      <w:pPr>
        <w:pStyle w:val="NoSpacing"/>
      </w:pPr>
    </w:p>
    <w:p w14:paraId="3C60F44B" w14:textId="77777777" w:rsidR="00CB26B1" w:rsidRDefault="00CB26B1" w:rsidP="00385609">
      <w:pPr>
        <w:pStyle w:val="NoSpacing"/>
      </w:pPr>
    </w:p>
    <w:p w14:paraId="0E1C5111" w14:textId="77777777" w:rsidR="00CB26B1" w:rsidRDefault="00CB26B1" w:rsidP="00385609">
      <w:pPr>
        <w:pStyle w:val="NoSpacing"/>
      </w:pPr>
    </w:p>
    <w:p w14:paraId="1C016C23" w14:textId="77777777" w:rsidR="00CB26B1" w:rsidRDefault="00CB26B1" w:rsidP="00385609">
      <w:pPr>
        <w:pStyle w:val="NoSpacing"/>
      </w:pPr>
    </w:p>
    <w:p w14:paraId="3CBA2D4B" w14:textId="77777777" w:rsidR="00CB26B1" w:rsidRDefault="00CB26B1" w:rsidP="00385609">
      <w:pPr>
        <w:pStyle w:val="NoSpacing"/>
      </w:pPr>
    </w:p>
    <w:p w14:paraId="3C6CB8F9" w14:textId="77777777" w:rsidR="00CB26B1" w:rsidRDefault="00CB26B1" w:rsidP="00385609">
      <w:pPr>
        <w:pStyle w:val="NoSpacing"/>
      </w:pPr>
    </w:p>
    <w:p w14:paraId="6A9CBC78" w14:textId="77777777" w:rsidR="00CB26B1" w:rsidRDefault="00CB26B1" w:rsidP="00385609">
      <w:pPr>
        <w:pStyle w:val="NoSpacing"/>
      </w:pPr>
    </w:p>
    <w:p w14:paraId="3E39B267" w14:textId="77777777" w:rsidR="00CB26B1" w:rsidRDefault="00CB26B1" w:rsidP="00385609">
      <w:pPr>
        <w:pStyle w:val="NoSpacing"/>
      </w:pPr>
    </w:p>
    <w:p w14:paraId="68E43CE8" w14:textId="77777777" w:rsidR="00CB26B1" w:rsidRDefault="00CB26B1" w:rsidP="00385609">
      <w:pPr>
        <w:pStyle w:val="NoSpacing"/>
      </w:pPr>
    </w:p>
    <w:p w14:paraId="7B7D15FA" w14:textId="467DF31B" w:rsidR="00385609" w:rsidRDefault="00385609" w:rsidP="00385609">
      <w:pPr>
        <w:pStyle w:val="NoSpacing"/>
      </w:pPr>
      <w:r>
        <w:lastRenderedPageBreak/>
        <w:t>AS Tootsi Turvas soovib sõlmida antud kinnistu kasutamiseks rendilepingu RMK-</w:t>
      </w:r>
      <w:proofErr w:type="spellStart"/>
      <w:r>
        <w:t>ga</w:t>
      </w:r>
      <w:proofErr w:type="spellEnd"/>
      <w:r>
        <w:t xml:space="preserve"> soovitavalt kuni maavara kaevandamise loa kehtivuse lõpuni, </w:t>
      </w:r>
      <w:r w:rsidRPr="00385609">
        <w:t>18.10.2049</w:t>
      </w:r>
      <w:r>
        <w:t>.a.</w:t>
      </w:r>
      <w:r>
        <w:t xml:space="preserve"> </w:t>
      </w:r>
    </w:p>
    <w:p w14:paraId="2B93D60A" w14:textId="20C6B977" w:rsidR="00645381" w:rsidRDefault="00645381" w:rsidP="00385609">
      <w:pPr>
        <w:pStyle w:val="NoSpacing"/>
      </w:pPr>
      <w:r>
        <w:t xml:space="preserve">Renditava ala suurus on märgitud Maa-ameti kaardirakenduse </w:t>
      </w:r>
      <w:r w:rsidR="00385609">
        <w:t>kohaselt 4132 m2</w:t>
      </w:r>
      <w:r>
        <w:t xml:space="preserve">. </w:t>
      </w:r>
    </w:p>
    <w:p w14:paraId="12D39A37" w14:textId="77777777" w:rsidR="00645381" w:rsidRDefault="00645381" w:rsidP="00FA558C">
      <w:pPr>
        <w:pStyle w:val="NoSpacing"/>
      </w:pPr>
    </w:p>
    <w:p w14:paraId="25B567F2" w14:textId="1A8C7674" w:rsidR="00645381" w:rsidRDefault="00645381" w:rsidP="00385609">
      <w:pPr>
        <w:pStyle w:val="NoSpacing"/>
      </w:pPr>
      <w:r>
        <w:t xml:space="preserve">Rajatava tee kirjeldus on toodud </w:t>
      </w:r>
      <w:r w:rsidR="00385609">
        <w:t xml:space="preserve">Roadservice OÜ poolt koostatud </w:t>
      </w:r>
      <w:r w:rsidR="00385609">
        <w:t>Kodasoo turbatootmisala juurdepääsutee põhiprojekt</w:t>
      </w:r>
      <w:r w:rsidR="00385609">
        <w:t xml:space="preserve">is (Lisa 1. </w:t>
      </w:r>
      <w:r w:rsidR="00385609" w:rsidRPr="00385609">
        <w:t>Töö nr. 002/21</w:t>
      </w:r>
      <w:r w:rsidR="00385609">
        <w:t>)</w:t>
      </w:r>
    </w:p>
    <w:p w14:paraId="3FBAD809" w14:textId="77777777" w:rsidR="000D4D5C" w:rsidRDefault="000D4D5C" w:rsidP="00FA558C">
      <w:pPr>
        <w:pStyle w:val="NoSpacing"/>
      </w:pPr>
    </w:p>
    <w:p w14:paraId="3DB61BD8" w14:textId="514BF0C6" w:rsidR="00206925" w:rsidRPr="00385609" w:rsidRDefault="000D4D5C" w:rsidP="00206925">
      <w:pPr>
        <w:jc w:val="both"/>
        <w:rPr>
          <w:lang w:eastAsia="et-EE"/>
        </w:rPr>
      </w:pPr>
      <w:r w:rsidRPr="00385609">
        <w:rPr>
          <w:lang w:eastAsia="et-EE"/>
        </w:rPr>
        <w:t xml:space="preserve">Juhul, kui maarendilepingu sõlmimiseks on vaja lisainfot või materjale, siis palun </w:t>
      </w:r>
      <w:r w:rsidR="00441E5D" w:rsidRPr="00385609">
        <w:rPr>
          <w:lang w:eastAsia="et-EE"/>
        </w:rPr>
        <w:t xml:space="preserve">andke teada ning edastame kogu vajaliku info. </w:t>
      </w:r>
    </w:p>
    <w:p w14:paraId="2D7BEB7C" w14:textId="77777777" w:rsidR="00CB26B1" w:rsidRDefault="00CB26B1" w:rsidP="00FA558C">
      <w:pPr>
        <w:pStyle w:val="NoSpacing"/>
      </w:pPr>
    </w:p>
    <w:p w14:paraId="26AA1B4C" w14:textId="77777777" w:rsidR="00CB26B1" w:rsidRDefault="00CB26B1" w:rsidP="00FA558C">
      <w:pPr>
        <w:pStyle w:val="NoSpacing"/>
      </w:pPr>
    </w:p>
    <w:p w14:paraId="1D3725FA" w14:textId="77777777" w:rsidR="00CB26B1" w:rsidRDefault="00CB26B1" w:rsidP="00FA558C">
      <w:pPr>
        <w:pStyle w:val="NoSpacing"/>
      </w:pPr>
    </w:p>
    <w:p w14:paraId="31ABB2F4" w14:textId="77777777" w:rsidR="00CB26B1" w:rsidRDefault="00CB26B1" w:rsidP="00FA558C">
      <w:pPr>
        <w:pStyle w:val="NoSpacing"/>
      </w:pPr>
    </w:p>
    <w:p w14:paraId="5FB19F41" w14:textId="77777777" w:rsidR="00CB26B1" w:rsidRDefault="00CB26B1" w:rsidP="00FA558C">
      <w:pPr>
        <w:pStyle w:val="NoSpacing"/>
      </w:pPr>
    </w:p>
    <w:p w14:paraId="347E8FD4" w14:textId="77777777" w:rsidR="00CB26B1" w:rsidRDefault="00CB26B1" w:rsidP="00FA558C">
      <w:pPr>
        <w:pStyle w:val="NoSpacing"/>
      </w:pPr>
    </w:p>
    <w:p w14:paraId="1E8306D4" w14:textId="3C376731" w:rsidR="00FA558C" w:rsidRDefault="00FA558C" w:rsidP="00FA558C">
      <w:pPr>
        <w:pStyle w:val="NoSpacing"/>
      </w:pPr>
      <w:r>
        <w:t>Lugupidamisega,</w:t>
      </w:r>
    </w:p>
    <w:p w14:paraId="23A9AEBC" w14:textId="77777777" w:rsidR="00FA558C" w:rsidRDefault="00FA558C" w:rsidP="00FA558C">
      <w:pPr>
        <w:pStyle w:val="NoSpacing"/>
      </w:pPr>
    </w:p>
    <w:p w14:paraId="2636CBC7" w14:textId="77777777" w:rsidR="00FA558C" w:rsidRDefault="00FA558C" w:rsidP="00FA558C">
      <w:pPr>
        <w:pStyle w:val="NoSpacing"/>
      </w:pPr>
    </w:p>
    <w:p w14:paraId="1F34625E" w14:textId="0B7B8055" w:rsidR="00FA558C" w:rsidRDefault="00B55EA9" w:rsidP="00FA558C">
      <w:pPr>
        <w:pStyle w:val="NoSpacing"/>
      </w:pPr>
      <w:r>
        <w:t>Evelin Krekker</w:t>
      </w:r>
    </w:p>
    <w:p w14:paraId="37AE7828" w14:textId="7AB72CEE" w:rsidR="00FA558C" w:rsidRDefault="00B55EA9" w:rsidP="00FA558C">
      <w:pPr>
        <w:pStyle w:val="NoSpacing"/>
      </w:pPr>
      <w:r>
        <w:t>Keskkonnajuht</w:t>
      </w:r>
    </w:p>
    <w:p w14:paraId="3B445F5D" w14:textId="77777777" w:rsidR="00FA558C" w:rsidRDefault="00FA558C" w:rsidP="00FA558C">
      <w:pPr>
        <w:pStyle w:val="NoSpacing"/>
      </w:pPr>
      <w:r>
        <w:t>AS Tootsi Turvas</w:t>
      </w:r>
    </w:p>
    <w:p w14:paraId="318FE235" w14:textId="77E5C88B" w:rsidR="00085FA4" w:rsidRDefault="00085FA4" w:rsidP="00FA558C">
      <w:pPr>
        <w:pStyle w:val="NoSpacing"/>
      </w:pPr>
    </w:p>
    <w:p w14:paraId="454B6CAA" w14:textId="79948C72" w:rsidR="00085FA4" w:rsidRDefault="00085FA4" w:rsidP="00FA558C">
      <w:pPr>
        <w:pStyle w:val="NoSpacing"/>
      </w:pPr>
    </w:p>
    <w:p w14:paraId="52DCF7AF" w14:textId="0216E199" w:rsidR="00085FA4" w:rsidRDefault="00085FA4" w:rsidP="00FA558C">
      <w:pPr>
        <w:pStyle w:val="NoSpacing"/>
      </w:pPr>
    </w:p>
    <w:p w14:paraId="42D96913" w14:textId="29A0C41D" w:rsidR="00085FA4" w:rsidRDefault="00085FA4" w:rsidP="00FA558C">
      <w:pPr>
        <w:pStyle w:val="NoSpacing"/>
      </w:pPr>
    </w:p>
    <w:p w14:paraId="17905E96" w14:textId="7660875D" w:rsidR="00085FA4" w:rsidRDefault="00085FA4" w:rsidP="00FA558C">
      <w:pPr>
        <w:pStyle w:val="NoSpacing"/>
      </w:pPr>
    </w:p>
    <w:p w14:paraId="7035E255" w14:textId="5E38D847" w:rsidR="00CB26B1" w:rsidRDefault="00CB26B1" w:rsidP="00FA558C">
      <w:pPr>
        <w:pStyle w:val="NoSpacing"/>
      </w:pPr>
    </w:p>
    <w:p w14:paraId="45CE104E" w14:textId="0D546B7D" w:rsidR="00CB26B1" w:rsidRDefault="00CB26B1" w:rsidP="00FA558C">
      <w:pPr>
        <w:pStyle w:val="NoSpacing"/>
      </w:pPr>
    </w:p>
    <w:p w14:paraId="7AAC4424" w14:textId="77777777" w:rsidR="00CB26B1" w:rsidRDefault="00CB26B1" w:rsidP="00FA558C">
      <w:pPr>
        <w:pStyle w:val="NoSpacing"/>
      </w:pPr>
    </w:p>
    <w:p w14:paraId="3AC7923C" w14:textId="77777777" w:rsidR="00FA558C" w:rsidRDefault="00FA558C" w:rsidP="00FA558C">
      <w:pPr>
        <w:pStyle w:val="NoSpacing"/>
      </w:pPr>
      <w:r>
        <w:t xml:space="preserve">Lisad: </w:t>
      </w:r>
    </w:p>
    <w:p w14:paraId="234F98E1" w14:textId="63B61FB2" w:rsidR="00FA558C" w:rsidRPr="00A67813" w:rsidRDefault="00385609" w:rsidP="00FA558C">
      <w:pPr>
        <w:pStyle w:val="NoSpacing"/>
        <w:rPr>
          <w:rFonts w:asciiTheme="minorHAnsi" w:eastAsia="Times New Roman" w:hAnsiTheme="minorHAnsi" w:cstheme="minorHAnsi"/>
        </w:rPr>
      </w:pPr>
      <w:r>
        <w:t>Kodasoo turbatootmisala juurdepääsutee põhiprojekt</w:t>
      </w:r>
      <w:r>
        <w:t xml:space="preserve"> - t</w:t>
      </w:r>
      <w:r w:rsidRPr="00385609">
        <w:t>öö nr. 002/21</w:t>
      </w:r>
    </w:p>
    <w:p w14:paraId="2794DA2B" w14:textId="77777777" w:rsidR="007937A3" w:rsidRPr="00A67813" w:rsidRDefault="007937A3" w:rsidP="00FA558C">
      <w:pPr>
        <w:pStyle w:val="NoSpacing"/>
        <w:rPr>
          <w:rFonts w:asciiTheme="minorHAnsi" w:hAnsiTheme="minorHAnsi" w:cstheme="minorHAnsi"/>
          <w:lang w:eastAsia="et-EE"/>
        </w:rPr>
      </w:pPr>
    </w:p>
    <w:sectPr w:rsidR="007937A3" w:rsidRPr="00A67813" w:rsidSect="00A17773">
      <w:headerReference w:type="first" r:id="rId11"/>
      <w:footerReference w:type="first" r:id="rId12"/>
      <w:pgSz w:w="11905" w:h="16837"/>
      <w:pgMar w:top="1134" w:right="1132" w:bottom="1135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BAD347" w14:textId="77777777" w:rsidR="001A65AF" w:rsidRDefault="001A65AF" w:rsidP="00B0025C">
      <w:pPr>
        <w:spacing w:after="0" w:line="240" w:lineRule="auto"/>
      </w:pPr>
      <w:r>
        <w:separator/>
      </w:r>
    </w:p>
  </w:endnote>
  <w:endnote w:type="continuationSeparator" w:id="0">
    <w:p w14:paraId="7A5F52CD" w14:textId="77777777" w:rsidR="001A65AF" w:rsidRDefault="001A65AF" w:rsidP="00B00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E61503" w14:textId="4A5D2AA1" w:rsidR="00D429DE" w:rsidRDefault="00D429DE">
    <w:pPr>
      <w:pStyle w:val="Footer"/>
    </w:pPr>
    <w:r>
      <w:rPr>
        <w:noProof/>
      </w:rPr>
      <w:drawing>
        <wp:inline distT="0" distB="0" distL="0" distR="0" wp14:anchorId="3BC70F4E" wp14:editId="5DE71F28">
          <wp:extent cx="6120765" cy="871855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765" cy="871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A5DB97" w14:textId="77777777" w:rsidR="00D429DE" w:rsidRDefault="00D429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326EC4" w14:textId="77777777" w:rsidR="001A65AF" w:rsidRDefault="001A65AF" w:rsidP="00B0025C">
      <w:pPr>
        <w:spacing w:after="0" w:line="240" w:lineRule="auto"/>
      </w:pPr>
      <w:r>
        <w:separator/>
      </w:r>
    </w:p>
  </w:footnote>
  <w:footnote w:type="continuationSeparator" w:id="0">
    <w:p w14:paraId="295F5090" w14:textId="77777777" w:rsidR="001A65AF" w:rsidRDefault="001A65AF" w:rsidP="00B00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8BD7D" w14:textId="3FB92149" w:rsidR="00D429DE" w:rsidRDefault="00D429D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44BD6E07" wp14:editId="533810D5">
          <wp:simplePos x="0" y="0"/>
          <wp:positionH relativeFrom="page">
            <wp:posOffset>916940</wp:posOffset>
          </wp:positionH>
          <wp:positionV relativeFrom="page">
            <wp:posOffset>436880</wp:posOffset>
          </wp:positionV>
          <wp:extent cx="5715000" cy="473710"/>
          <wp:effectExtent l="0" t="0" r="0" b="2540"/>
          <wp:wrapNone/>
          <wp:docPr id="3" name="Pil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473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7D46CD" w14:textId="77777777" w:rsidR="00F1052E" w:rsidRDefault="00F105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C3BF0"/>
    <w:multiLevelType w:val="hybridMultilevel"/>
    <w:tmpl w:val="84FE6D46"/>
    <w:lvl w:ilvl="0" w:tplc="C94861E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FA30C1"/>
    <w:multiLevelType w:val="hybridMultilevel"/>
    <w:tmpl w:val="3942E190"/>
    <w:lvl w:ilvl="0" w:tplc="EC1C979E">
      <w:start w:val="1"/>
      <w:numFmt w:val="bullet"/>
      <w:lvlText w:val="·"/>
      <w:lvlJc w:val="left"/>
      <w:pPr>
        <w:ind w:left="927" w:hanging="360"/>
      </w:pPr>
      <w:rPr>
        <w:rFonts w:ascii="Courier New" w:hAnsi="Courier New" w:hint="default"/>
        <w:color w:val="auto"/>
      </w:rPr>
    </w:lvl>
    <w:lvl w:ilvl="1" w:tplc="042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EF26E22"/>
    <w:multiLevelType w:val="hybridMultilevel"/>
    <w:tmpl w:val="86888996"/>
    <w:lvl w:ilvl="0" w:tplc="60E229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5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62614"/>
    <w:multiLevelType w:val="hybridMultilevel"/>
    <w:tmpl w:val="F182C38A"/>
    <w:lvl w:ilvl="0" w:tplc="60E229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5B30B4B0">
      <w:start w:val="201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B722E7"/>
    <w:multiLevelType w:val="hybridMultilevel"/>
    <w:tmpl w:val="47E8026C"/>
    <w:lvl w:ilvl="0" w:tplc="5B30B4B0">
      <w:start w:val="201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F97EBB"/>
    <w:multiLevelType w:val="hybridMultilevel"/>
    <w:tmpl w:val="80AA9BC8"/>
    <w:lvl w:ilvl="0" w:tplc="60E229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0D05A7"/>
    <w:multiLevelType w:val="hybridMultilevel"/>
    <w:tmpl w:val="F06C03E0"/>
    <w:lvl w:ilvl="0" w:tplc="60E229B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6E00D94"/>
    <w:multiLevelType w:val="hybridMultilevel"/>
    <w:tmpl w:val="24427C7C"/>
    <w:lvl w:ilvl="0" w:tplc="EC1C979E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E64862"/>
    <w:multiLevelType w:val="hybridMultilevel"/>
    <w:tmpl w:val="B06CA6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1A489B"/>
    <w:multiLevelType w:val="hybridMultilevel"/>
    <w:tmpl w:val="5420D646"/>
    <w:lvl w:ilvl="0" w:tplc="5B30B4B0">
      <w:start w:val="2011"/>
      <w:numFmt w:val="bullet"/>
      <w:lvlText w:val="-"/>
      <w:lvlJc w:val="left"/>
      <w:pPr>
        <w:ind w:left="643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0" w15:restartNumberingAfterBreak="0">
    <w:nsid w:val="5B9408AB"/>
    <w:multiLevelType w:val="hybridMultilevel"/>
    <w:tmpl w:val="62C6BBFA"/>
    <w:lvl w:ilvl="0" w:tplc="60E229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3195"/>
        </w:tabs>
        <w:ind w:left="3195" w:hanging="360"/>
      </w:pPr>
      <w:rPr>
        <w:rFonts w:hint="default"/>
        <w:color w:val="auto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642576"/>
    <w:multiLevelType w:val="hybridMultilevel"/>
    <w:tmpl w:val="ABF690D4"/>
    <w:lvl w:ilvl="0" w:tplc="EC1C979E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E1318E"/>
    <w:multiLevelType w:val="hybridMultilevel"/>
    <w:tmpl w:val="B1DA7074"/>
    <w:lvl w:ilvl="0" w:tplc="54301E2A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7"/>
  </w:num>
  <w:num w:numId="6">
    <w:abstractNumId w:val="6"/>
  </w:num>
  <w:num w:numId="7">
    <w:abstractNumId w:val="1"/>
  </w:num>
  <w:num w:numId="8">
    <w:abstractNumId w:val="11"/>
  </w:num>
  <w:num w:numId="9">
    <w:abstractNumId w:val="12"/>
  </w:num>
  <w:num w:numId="10">
    <w:abstractNumId w:val="8"/>
  </w:num>
  <w:num w:numId="11">
    <w:abstractNumId w:val="10"/>
  </w:num>
  <w:num w:numId="12">
    <w:abstractNumId w:val="9"/>
  </w:num>
  <w:num w:numId="13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attachedTemplate r:id="rId1"/>
  <w:defaultTabStop w:val="708"/>
  <w:hyphenationZone w:val="425"/>
  <w:drawingGridHorizontalSpacing w:val="100"/>
  <w:displayHorizontalDrawingGridEvery w:val="0"/>
  <w:displayVertic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8A7"/>
    <w:rsid w:val="0000186A"/>
    <w:rsid w:val="0000350B"/>
    <w:rsid w:val="00011082"/>
    <w:rsid w:val="000130CA"/>
    <w:rsid w:val="00014BB2"/>
    <w:rsid w:val="000155F8"/>
    <w:rsid w:val="0001592B"/>
    <w:rsid w:val="00016636"/>
    <w:rsid w:val="00020E16"/>
    <w:rsid w:val="00021F27"/>
    <w:rsid w:val="0002292E"/>
    <w:rsid w:val="0002362E"/>
    <w:rsid w:val="000242D1"/>
    <w:rsid w:val="00025967"/>
    <w:rsid w:val="00025A6D"/>
    <w:rsid w:val="00027D16"/>
    <w:rsid w:val="00042816"/>
    <w:rsid w:val="00044BF9"/>
    <w:rsid w:val="0005472B"/>
    <w:rsid w:val="00074515"/>
    <w:rsid w:val="000747DA"/>
    <w:rsid w:val="000804F1"/>
    <w:rsid w:val="000822BA"/>
    <w:rsid w:val="000859CE"/>
    <w:rsid w:val="00085FA4"/>
    <w:rsid w:val="00090D1D"/>
    <w:rsid w:val="00097B9D"/>
    <w:rsid w:val="000A1D0A"/>
    <w:rsid w:val="000A29E9"/>
    <w:rsid w:val="000B0CE1"/>
    <w:rsid w:val="000C1B8A"/>
    <w:rsid w:val="000C5A73"/>
    <w:rsid w:val="000D4D5C"/>
    <w:rsid w:val="000D507A"/>
    <w:rsid w:val="000D7879"/>
    <w:rsid w:val="000E55C7"/>
    <w:rsid w:val="000E6751"/>
    <w:rsid w:val="000F2C5D"/>
    <w:rsid w:val="000F71DC"/>
    <w:rsid w:val="00101C17"/>
    <w:rsid w:val="0010292E"/>
    <w:rsid w:val="00104B83"/>
    <w:rsid w:val="0011052D"/>
    <w:rsid w:val="001106BA"/>
    <w:rsid w:val="00110823"/>
    <w:rsid w:val="00114A66"/>
    <w:rsid w:val="001305CA"/>
    <w:rsid w:val="00130849"/>
    <w:rsid w:val="00134EBA"/>
    <w:rsid w:val="001358FB"/>
    <w:rsid w:val="001379AE"/>
    <w:rsid w:val="00144D73"/>
    <w:rsid w:val="00150787"/>
    <w:rsid w:val="0016058A"/>
    <w:rsid w:val="00160D45"/>
    <w:rsid w:val="00164583"/>
    <w:rsid w:val="00165D35"/>
    <w:rsid w:val="00167EF9"/>
    <w:rsid w:val="0017029B"/>
    <w:rsid w:val="00172155"/>
    <w:rsid w:val="00173D4A"/>
    <w:rsid w:val="00173F63"/>
    <w:rsid w:val="00184DF5"/>
    <w:rsid w:val="0019005E"/>
    <w:rsid w:val="00196D5B"/>
    <w:rsid w:val="001A370B"/>
    <w:rsid w:val="001A65AF"/>
    <w:rsid w:val="001B45ED"/>
    <w:rsid w:val="001B4A76"/>
    <w:rsid w:val="001C2772"/>
    <w:rsid w:val="001C4713"/>
    <w:rsid w:val="001C4B91"/>
    <w:rsid w:val="001D02F5"/>
    <w:rsid w:val="001D197B"/>
    <w:rsid w:val="001D2E54"/>
    <w:rsid w:val="001D3E37"/>
    <w:rsid w:val="001D7DA7"/>
    <w:rsid w:val="001E462F"/>
    <w:rsid w:val="001F1463"/>
    <w:rsid w:val="001F4AEF"/>
    <w:rsid w:val="001F5D31"/>
    <w:rsid w:val="001F60CD"/>
    <w:rsid w:val="002014FF"/>
    <w:rsid w:val="00201766"/>
    <w:rsid w:val="002045F6"/>
    <w:rsid w:val="002059BB"/>
    <w:rsid w:val="00205DED"/>
    <w:rsid w:val="00206925"/>
    <w:rsid w:val="00206B65"/>
    <w:rsid w:val="00215C7F"/>
    <w:rsid w:val="0022173B"/>
    <w:rsid w:val="002241A1"/>
    <w:rsid w:val="00226D11"/>
    <w:rsid w:val="002274FB"/>
    <w:rsid w:val="00227614"/>
    <w:rsid w:val="00231635"/>
    <w:rsid w:val="00234230"/>
    <w:rsid w:val="00236505"/>
    <w:rsid w:val="00237B19"/>
    <w:rsid w:val="002415DA"/>
    <w:rsid w:val="00247EBA"/>
    <w:rsid w:val="0025454E"/>
    <w:rsid w:val="00271632"/>
    <w:rsid w:val="00274BB1"/>
    <w:rsid w:val="00274EA5"/>
    <w:rsid w:val="00280C7B"/>
    <w:rsid w:val="0028101E"/>
    <w:rsid w:val="00283E99"/>
    <w:rsid w:val="0028452F"/>
    <w:rsid w:val="00284FD6"/>
    <w:rsid w:val="00285609"/>
    <w:rsid w:val="0029087F"/>
    <w:rsid w:val="00290A75"/>
    <w:rsid w:val="00293BBE"/>
    <w:rsid w:val="002A06A3"/>
    <w:rsid w:val="002A1E6D"/>
    <w:rsid w:val="002A4445"/>
    <w:rsid w:val="002A5058"/>
    <w:rsid w:val="002B3321"/>
    <w:rsid w:val="002C06D2"/>
    <w:rsid w:val="002C57DA"/>
    <w:rsid w:val="002D18D0"/>
    <w:rsid w:val="002E0826"/>
    <w:rsid w:val="002E1CC6"/>
    <w:rsid w:val="002E2F78"/>
    <w:rsid w:val="002E5DF4"/>
    <w:rsid w:val="002E73D3"/>
    <w:rsid w:val="002F0CB7"/>
    <w:rsid w:val="002F309C"/>
    <w:rsid w:val="002F75EB"/>
    <w:rsid w:val="003009B1"/>
    <w:rsid w:val="00300A4B"/>
    <w:rsid w:val="00302C22"/>
    <w:rsid w:val="003051AD"/>
    <w:rsid w:val="00316D5C"/>
    <w:rsid w:val="00321E19"/>
    <w:rsid w:val="00323366"/>
    <w:rsid w:val="0032789D"/>
    <w:rsid w:val="00327E04"/>
    <w:rsid w:val="003354DE"/>
    <w:rsid w:val="003375CC"/>
    <w:rsid w:val="00342060"/>
    <w:rsid w:val="00345B28"/>
    <w:rsid w:val="0035089F"/>
    <w:rsid w:val="00351D3F"/>
    <w:rsid w:val="00353F61"/>
    <w:rsid w:val="00354AC7"/>
    <w:rsid w:val="003644AC"/>
    <w:rsid w:val="00376BED"/>
    <w:rsid w:val="00382F59"/>
    <w:rsid w:val="00385609"/>
    <w:rsid w:val="00394DB9"/>
    <w:rsid w:val="003972B7"/>
    <w:rsid w:val="003A0A40"/>
    <w:rsid w:val="003A1603"/>
    <w:rsid w:val="003A2513"/>
    <w:rsid w:val="003A4D87"/>
    <w:rsid w:val="003A5FEE"/>
    <w:rsid w:val="003A6FD9"/>
    <w:rsid w:val="003B33A5"/>
    <w:rsid w:val="003B3C62"/>
    <w:rsid w:val="003C6115"/>
    <w:rsid w:val="003D0E9E"/>
    <w:rsid w:val="003D20E9"/>
    <w:rsid w:val="003D6193"/>
    <w:rsid w:val="003E4767"/>
    <w:rsid w:val="003E4C1B"/>
    <w:rsid w:val="003E503B"/>
    <w:rsid w:val="003E6AEF"/>
    <w:rsid w:val="003F3905"/>
    <w:rsid w:val="00402886"/>
    <w:rsid w:val="00410967"/>
    <w:rsid w:val="00412FB3"/>
    <w:rsid w:val="004130B2"/>
    <w:rsid w:val="00421536"/>
    <w:rsid w:val="00421E15"/>
    <w:rsid w:val="004250A9"/>
    <w:rsid w:val="00425C45"/>
    <w:rsid w:val="00427198"/>
    <w:rsid w:val="00431C76"/>
    <w:rsid w:val="00432155"/>
    <w:rsid w:val="004404F1"/>
    <w:rsid w:val="00441E5D"/>
    <w:rsid w:val="00442185"/>
    <w:rsid w:val="0044281F"/>
    <w:rsid w:val="00445EF4"/>
    <w:rsid w:val="004473BA"/>
    <w:rsid w:val="00451C49"/>
    <w:rsid w:val="00453861"/>
    <w:rsid w:val="00462FBB"/>
    <w:rsid w:val="00465959"/>
    <w:rsid w:val="00470FB5"/>
    <w:rsid w:val="004735B5"/>
    <w:rsid w:val="004763F8"/>
    <w:rsid w:val="00487495"/>
    <w:rsid w:val="00491DA6"/>
    <w:rsid w:val="004A42E3"/>
    <w:rsid w:val="004B0F80"/>
    <w:rsid w:val="004B387F"/>
    <w:rsid w:val="004C089A"/>
    <w:rsid w:val="004C3866"/>
    <w:rsid w:val="004C7F4E"/>
    <w:rsid w:val="004D2BF5"/>
    <w:rsid w:val="004E32A7"/>
    <w:rsid w:val="004E4B2A"/>
    <w:rsid w:val="004F11B5"/>
    <w:rsid w:val="004F5EA8"/>
    <w:rsid w:val="004F60A5"/>
    <w:rsid w:val="004F61BC"/>
    <w:rsid w:val="004F6BBA"/>
    <w:rsid w:val="004F748A"/>
    <w:rsid w:val="005019AC"/>
    <w:rsid w:val="005036CA"/>
    <w:rsid w:val="00503E3A"/>
    <w:rsid w:val="005066D7"/>
    <w:rsid w:val="00507440"/>
    <w:rsid w:val="00507EA2"/>
    <w:rsid w:val="0051418B"/>
    <w:rsid w:val="00517325"/>
    <w:rsid w:val="00522993"/>
    <w:rsid w:val="00522FDE"/>
    <w:rsid w:val="00524695"/>
    <w:rsid w:val="00525D5F"/>
    <w:rsid w:val="00537693"/>
    <w:rsid w:val="00540FB1"/>
    <w:rsid w:val="005421D5"/>
    <w:rsid w:val="005423BD"/>
    <w:rsid w:val="005427E6"/>
    <w:rsid w:val="00543868"/>
    <w:rsid w:val="00545937"/>
    <w:rsid w:val="00545C6A"/>
    <w:rsid w:val="00547166"/>
    <w:rsid w:val="00551B55"/>
    <w:rsid w:val="00552506"/>
    <w:rsid w:val="00560389"/>
    <w:rsid w:val="00561DCF"/>
    <w:rsid w:val="00561E08"/>
    <w:rsid w:val="00561FDC"/>
    <w:rsid w:val="005638FA"/>
    <w:rsid w:val="00564A7C"/>
    <w:rsid w:val="005659F8"/>
    <w:rsid w:val="00567330"/>
    <w:rsid w:val="005705ED"/>
    <w:rsid w:val="005719F4"/>
    <w:rsid w:val="00575F2F"/>
    <w:rsid w:val="00576383"/>
    <w:rsid w:val="00577173"/>
    <w:rsid w:val="0057769A"/>
    <w:rsid w:val="005776F3"/>
    <w:rsid w:val="00582FF1"/>
    <w:rsid w:val="00583925"/>
    <w:rsid w:val="00583BD0"/>
    <w:rsid w:val="00590C3A"/>
    <w:rsid w:val="005969DD"/>
    <w:rsid w:val="0059749C"/>
    <w:rsid w:val="00597D3C"/>
    <w:rsid w:val="005A2885"/>
    <w:rsid w:val="005A76A8"/>
    <w:rsid w:val="005A7D0E"/>
    <w:rsid w:val="005B4D27"/>
    <w:rsid w:val="005C055C"/>
    <w:rsid w:val="005C1389"/>
    <w:rsid w:val="005C21EF"/>
    <w:rsid w:val="005C242A"/>
    <w:rsid w:val="005C52A4"/>
    <w:rsid w:val="005C67E8"/>
    <w:rsid w:val="005C6E78"/>
    <w:rsid w:val="005D1506"/>
    <w:rsid w:val="005D4ACA"/>
    <w:rsid w:val="005D4C23"/>
    <w:rsid w:val="005D7B9E"/>
    <w:rsid w:val="005E1416"/>
    <w:rsid w:val="005F3521"/>
    <w:rsid w:val="00600099"/>
    <w:rsid w:val="006012A4"/>
    <w:rsid w:val="0060761C"/>
    <w:rsid w:val="00617A3E"/>
    <w:rsid w:val="00623C4B"/>
    <w:rsid w:val="00626BCA"/>
    <w:rsid w:val="006314F7"/>
    <w:rsid w:val="00642953"/>
    <w:rsid w:val="006435C5"/>
    <w:rsid w:val="0064368D"/>
    <w:rsid w:val="00645381"/>
    <w:rsid w:val="00655790"/>
    <w:rsid w:val="0065769E"/>
    <w:rsid w:val="00661D8B"/>
    <w:rsid w:val="00664A17"/>
    <w:rsid w:val="00664B93"/>
    <w:rsid w:val="00665BF6"/>
    <w:rsid w:val="00682F6D"/>
    <w:rsid w:val="00686E24"/>
    <w:rsid w:val="00696770"/>
    <w:rsid w:val="006A16B1"/>
    <w:rsid w:val="006A2FD2"/>
    <w:rsid w:val="006A3922"/>
    <w:rsid w:val="006A5E85"/>
    <w:rsid w:val="006B0C9E"/>
    <w:rsid w:val="006B62E1"/>
    <w:rsid w:val="006B6AD5"/>
    <w:rsid w:val="006B6E11"/>
    <w:rsid w:val="006C4AD5"/>
    <w:rsid w:val="006D0A73"/>
    <w:rsid w:val="006D0E1D"/>
    <w:rsid w:val="006D5C08"/>
    <w:rsid w:val="006D5E34"/>
    <w:rsid w:val="006D6F8A"/>
    <w:rsid w:val="006D75D4"/>
    <w:rsid w:val="006E5950"/>
    <w:rsid w:val="006E5D8F"/>
    <w:rsid w:val="006F0295"/>
    <w:rsid w:val="006F0D7F"/>
    <w:rsid w:val="006F572A"/>
    <w:rsid w:val="00701ADF"/>
    <w:rsid w:val="00701E41"/>
    <w:rsid w:val="00706AC6"/>
    <w:rsid w:val="00710D7A"/>
    <w:rsid w:val="00712310"/>
    <w:rsid w:val="00713B47"/>
    <w:rsid w:val="00714FB0"/>
    <w:rsid w:val="007155BA"/>
    <w:rsid w:val="00715F33"/>
    <w:rsid w:val="007256A9"/>
    <w:rsid w:val="00726344"/>
    <w:rsid w:val="0073138D"/>
    <w:rsid w:val="0073166E"/>
    <w:rsid w:val="0074027F"/>
    <w:rsid w:val="007417F0"/>
    <w:rsid w:val="00741896"/>
    <w:rsid w:val="00742E94"/>
    <w:rsid w:val="007446CA"/>
    <w:rsid w:val="00747C3C"/>
    <w:rsid w:val="0075031D"/>
    <w:rsid w:val="00751E78"/>
    <w:rsid w:val="007522EC"/>
    <w:rsid w:val="00757B01"/>
    <w:rsid w:val="00773C3A"/>
    <w:rsid w:val="00776D6A"/>
    <w:rsid w:val="00785C18"/>
    <w:rsid w:val="00785E38"/>
    <w:rsid w:val="00791B43"/>
    <w:rsid w:val="007937A3"/>
    <w:rsid w:val="0079718D"/>
    <w:rsid w:val="007A1D90"/>
    <w:rsid w:val="007A2B8E"/>
    <w:rsid w:val="007A3A9F"/>
    <w:rsid w:val="007A4899"/>
    <w:rsid w:val="007B1DDC"/>
    <w:rsid w:val="007B7E61"/>
    <w:rsid w:val="007C23D7"/>
    <w:rsid w:val="007C51B6"/>
    <w:rsid w:val="007D0DDF"/>
    <w:rsid w:val="007D1247"/>
    <w:rsid w:val="007E0F60"/>
    <w:rsid w:val="007E1ED3"/>
    <w:rsid w:val="007E4F1D"/>
    <w:rsid w:val="007E5679"/>
    <w:rsid w:val="007E63FA"/>
    <w:rsid w:val="007E6D66"/>
    <w:rsid w:val="0080294E"/>
    <w:rsid w:val="00804A59"/>
    <w:rsid w:val="00804B3D"/>
    <w:rsid w:val="0080792B"/>
    <w:rsid w:val="008115E0"/>
    <w:rsid w:val="00812839"/>
    <w:rsid w:val="00813364"/>
    <w:rsid w:val="00816915"/>
    <w:rsid w:val="00820324"/>
    <w:rsid w:val="00820FCC"/>
    <w:rsid w:val="008267D5"/>
    <w:rsid w:val="00827BF1"/>
    <w:rsid w:val="00831FF9"/>
    <w:rsid w:val="00835AEE"/>
    <w:rsid w:val="00835EB6"/>
    <w:rsid w:val="00840584"/>
    <w:rsid w:val="008427E2"/>
    <w:rsid w:val="00842BEF"/>
    <w:rsid w:val="00846CFA"/>
    <w:rsid w:val="00846F96"/>
    <w:rsid w:val="00850EEA"/>
    <w:rsid w:val="00853C57"/>
    <w:rsid w:val="00854EC9"/>
    <w:rsid w:val="00855CBD"/>
    <w:rsid w:val="00862933"/>
    <w:rsid w:val="00866BB2"/>
    <w:rsid w:val="00867B76"/>
    <w:rsid w:val="0087159D"/>
    <w:rsid w:val="00876BEF"/>
    <w:rsid w:val="00881B6F"/>
    <w:rsid w:val="00882EE6"/>
    <w:rsid w:val="00883D1B"/>
    <w:rsid w:val="008847C9"/>
    <w:rsid w:val="00886088"/>
    <w:rsid w:val="008933C2"/>
    <w:rsid w:val="00895320"/>
    <w:rsid w:val="008A03C3"/>
    <w:rsid w:val="008A0A52"/>
    <w:rsid w:val="008A1F43"/>
    <w:rsid w:val="008A2CCC"/>
    <w:rsid w:val="008A5672"/>
    <w:rsid w:val="008B5211"/>
    <w:rsid w:val="008C2C15"/>
    <w:rsid w:val="008C3B03"/>
    <w:rsid w:val="008C4615"/>
    <w:rsid w:val="008D19C1"/>
    <w:rsid w:val="008D4015"/>
    <w:rsid w:val="008D57F1"/>
    <w:rsid w:val="008D69FB"/>
    <w:rsid w:val="008E0E18"/>
    <w:rsid w:val="008E2253"/>
    <w:rsid w:val="008E2509"/>
    <w:rsid w:val="008E3167"/>
    <w:rsid w:val="008E50C8"/>
    <w:rsid w:val="008E65E0"/>
    <w:rsid w:val="008E6D2F"/>
    <w:rsid w:val="008F09D4"/>
    <w:rsid w:val="008F0A80"/>
    <w:rsid w:val="008F5103"/>
    <w:rsid w:val="008F5582"/>
    <w:rsid w:val="008F5C56"/>
    <w:rsid w:val="008F6ED8"/>
    <w:rsid w:val="0090051C"/>
    <w:rsid w:val="00901AAD"/>
    <w:rsid w:val="00913CE0"/>
    <w:rsid w:val="00916830"/>
    <w:rsid w:val="00944041"/>
    <w:rsid w:val="00945445"/>
    <w:rsid w:val="00945ECF"/>
    <w:rsid w:val="0094600F"/>
    <w:rsid w:val="00947AD9"/>
    <w:rsid w:val="009527F6"/>
    <w:rsid w:val="00956AAC"/>
    <w:rsid w:val="009605BB"/>
    <w:rsid w:val="00966607"/>
    <w:rsid w:val="0097035A"/>
    <w:rsid w:val="00977431"/>
    <w:rsid w:val="009806BE"/>
    <w:rsid w:val="00991479"/>
    <w:rsid w:val="00995559"/>
    <w:rsid w:val="009A31C0"/>
    <w:rsid w:val="009B18A9"/>
    <w:rsid w:val="009B2429"/>
    <w:rsid w:val="009B2E2F"/>
    <w:rsid w:val="009B553D"/>
    <w:rsid w:val="009C1C3F"/>
    <w:rsid w:val="009C5523"/>
    <w:rsid w:val="009D4C8C"/>
    <w:rsid w:val="009D7CC0"/>
    <w:rsid w:val="009D7D55"/>
    <w:rsid w:val="009E0FC7"/>
    <w:rsid w:val="009E1858"/>
    <w:rsid w:val="009E5BCA"/>
    <w:rsid w:val="009F0845"/>
    <w:rsid w:val="00A03AE3"/>
    <w:rsid w:val="00A0549A"/>
    <w:rsid w:val="00A066EF"/>
    <w:rsid w:val="00A067A7"/>
    <w:rsid w:val="00A07CB5"/>
    <w:rsid w:val="00A10971"/>
    <w:rsid w:val="00A1187C"/>
    <w:rsid w:val="00A17188"/>
    <w:rsid w:val="00A17773"/>
    <w:rsid w:val="00A2354C"/>
    <w:rsid w:val="00A41FB9"/>
    <w:rsid w:val="00A43597"/>
    <w:rsid w:val="00A43E33"/>
    <w:rsid w:val="00A445FA"/>
    <w:rsid w:val="00A52693"/>
    <w:rsid w:val="00A652DB"/>
    <w:rsid w:val="00A652F2"/>
    <w:rsid w:val="00A67813"/>
    <w:rsid w:val="00A728A7"/>
    <w:rsid w:val="00A7535E"/>
    <w:rsid w:val="00A835A4"/>
    <w:rsid w:val="00A9100C"/>
    <w:rsid w:val="00A91A2B"/>
    <w:rsid w:val="00A91D19"/>
    <w:rsid w:val="00A91EB9"/>
    <w:rsid w:val="00A93336"/>
    <w:rsid w:val="00A94DF3"/>
    <w:rsid w:val="00A95C29"/>
    <w:rsid w:val="00A96465"/>
    <w:rsid w:val="00A97CB8"/>
    <w:rsid w:val="00AA1B90"/>
    <w:rsid w:val="00AA25C8"/>
    <w:rsid w:val="00AA69F6"/>
    <w:rsid w:val="00AB12EF"/>
    <w:rsid w:val="00AC2EA6"/>
    <w:rsid w:val="00AC378B"/>
    <w:rsid w:val="00AC4107"/>
    <w:rsid w:val="00AC66A5"/>
    <w:rsid w:val="00AD4D08"/>
    <w:rsid w:val="00AE7380"/>
    <w:rsid w:val="00AE7484"/>
    <w:rsid w:val="00AF5488"/>
    <w:rsid w:val="00AF58FC"/>
    <w:rsid w:val="00B0025C"/>
    <w:rsid w:val="00B0123B"/>
    <w:rsid w:val="00B0153F"/>
    <w:rsid w:val="00B04FCC"/>
    <w:rsid w:val="00B052BC"/>
    <w:rsid w:val="00B06510"/>
    <w:rsid w:val="00B07617"/>
    <w:rsid w:val="00B154C1"/>
    <w:rsid w:val="00B16309"/>
    <w:rsid w:val="00B20045"/>
    <w:rsid w:val="00B2601E"/>
    <w:rsid w:val="00B2763C"/>
    <w:rsid w:val="00B318ED"/>
    <w:rsid w:val="00B32995"/>
    <w:rsid w:val="00B33AA0"/>
    <w:rsid w:val="00B4551C"/>
    <w:rsid w:val="00B5082D"/>
    <w:rsid w:val="00B51ACB"/>
    <w:rsid w:val="00B53112"/>
    <w:rsid w:val="00B54063"/>
    <w:rsid w:val="00B548A7"/>
    <w:rsid w:val="00B55081"/>
    <w:rsid w:val="00B55EA9"/>
    <w:rsid w:val="00B61A6A"/>
    <w:rsid w:val="00B62226"/>
    <w:rsid w:val="00B6313D"/>
    <w:rsid w:val="00B6385E"/>
    <w:rsid w:val="00B661FD"/>
    <w:rsid w:val="00B66825"/>
    <w:rsid w:val="00B71682"/>
    <w:rsid w:val="00B72532"/>
    <w:rsid w:val="00B72879"/>
    <w:rsid w:val="00B7428E"/>
    <w:rsid w:val="00B8566C"/>
    <w:rsid w:val="00B94A2A"/>
    <w:rsid w:val="00B969C5"/>
    <w:rsid w:val="00B96C3D"/>
    <w:rsid w:val="00B96D11"/>
    <w:rsid w:val="00B97BBA"/>
    <w:rsid w:val="00BA0E39"/>
    <w:rsid w:val="00BA1100"/>
    <w:rsid w:val="00BA23A5"/>
    <w:rsid w:val="00BA466B"/>
    <w:rsid w:val="00BB0BA0"/>
    <w:rsid w:val="00BB1D73"/>
    <w:rsid w:val="00BC0A02"/>
    <w:rsid w:val="00BC2959"/>
    <w:rsid w:val="00BC5736"/>
    <w:rsid w:val="00BC5C89"/>
    <w:rsid w:val="00BD43A8"/>
    <w:rsid w:val="00BE0363"/>
    <w:rsid w:val="00BE46D8"/>
    <w:rsid w:val="00BE4D7C"/>
    <w:rsid w:val="00BF3D1B"/>
    <w:rsid w:val="00C02151"/>
    <w:rsid w:val="00C03D18"/>
    <w:rsid w:val="00C05F3D"/>
    <w:rsid w:val="00C06E96"/>
    <w:rsid w:val="00C1166E"/>
    <w:rsid w:val="00C14DB2"/>
    <w:rsid w:val="00C15EA2"/>
    <w:rsid w:val="00C31692"/>
    <w:rsid w:val="00C32C53"/>
    <w:rsid w:val="00C36111"/>
    <w:rsid w:val="00C36A79"/>
    <w:rsid w:val="00C37103"/>
    <w:rsid w:val="00C40034"/>
    <w:rsid w:val="00C40372"/>
    <w:rsid w:val="00C41D7D"/>
    <w:rsid w:val="00C4650A"/>
    <w:rsid w:val="00C50164"/>
    <w:rsid w:val="00C51A91"/>
    <w:rsid w:val="00C53F82"/>
    <w:rsid w:val="00C5488B"/>
    <w:rsid w:val="00C55313"/>
    <w:rsid w:val="00C56BB2"/>
    <w:rsid w:val="00C614DE"/>
    <w:rsid w:val="00C6194C"/>
    <w:rsid w:val="00C62F95"/>
    <w:rsid w:val="00C65118"/>
    <w:rsid w:val="00C706A1"/>
    <w:rsid w:val="00C721F2"/>
    <w:rsid w:val="00C74DAD"/>
    <w:rsid w:val="00C75B3E"/>
    <w:rsid w:val="00C809D4"/>
    <w:rsid w:val="00C817F7"/>
    <w:rsid w:val="00C90BE2"/>
    <w:rsid w:val="00C93AE6"/>
    <w:rsid w:val="00CA1242"/>
    <w:rsid w:val="00CA1CDC"/>
    <w:rsid w:val="00CA478B"/>
    <w:rsid w:val="00CA4DF4"/>
    <w:rsid w:val="00CB142A"/>
    <w:rsid w:val="00CB26B1"/>
    <w:rsid w:val="00CB27F0"/>
    <w:rsid w:val="00CC1347"/>
    <w:rsid w:val="00CC38AD"/>
    <w:rsid w:val="00CC3E77"/>
    <w:rsid w:val="00CC7013"/>
    <w:rsid w:val="00CC7F1B"/>
    <w:rsid w:val="00CD2C6C"/>
    <w:rsid w:val="00CD4EC3"/>
    <w:rsid w:val="00CD7115"/>
    <w:rsid w:val="00CF02DD"/>
    <w:rsid w:val="00CF6624"/>
    <w:rsid w:val="00D001E7"/>
    <w:rsid w:val="00D10217"/>
    <w:rsid w:val="00D10B95"/>
    <w:rsid w:val="00D11158"/>
    <w:rsid w:val="00D146D0"/>
    <w:rsid w:val="00D17775"/>
    <w:rsid w:val="00D234C3"/>
    <w:rsid w:val="00D27A23"/>
    <w:rsid w:val="00D34865"/>
    <w:rsid w:val="00D42418"/>
    <w:rsid w:val="00D427DF"/>
    <w:rsid w:val="00D429DE"/>
    <w:rsid w:val="00D45C95"/>
    <w:rsid w:val="00D5541E"/>
    <w:rsid w:val="00D5740A"/>
    <w:rsid w:val="00D60F1C"/>
    <w:rsid w:val="00D640EA"/>
    <w:rsid w:val="00D65EFC"/>
    <w:rsid w:val="00D72917"/>
    <w:rsid w:val="00D75C2C"/>
    <w:rsid w:val="00D7753A"/>
    <w:rsid w:val="00D90B84"/>
    <w:rsid w:val="00D90E8E"/>
    <w:rsid w:val="00D91106"/>
    <w:rsid w:val="00DA2EB7"/>
    <w:rsid w:val="00DA34F0"/>
    <w:rsid w:val="00DB308E"/>
    <w:rsid w:val="00DB5F41"/>
    <w:rsid w:val="00DC18D2"/>
    <w:rsid w:val="00DC5E05"/>
    <w:rsid w:val="00DC69F7"/>
    <w:rsid w:val="00DD11AE"/>
    <w:rsid w:val="00DD22B8"/>
    <w:rsid w:val="00DD3209"/>
    <w:rsid w:val="00DD59C1"/>
    <w:rsid w:val="00DE01C7"/>
    <w:rsid w:val="00DE235D"/>
    <w:rsid w:val="00DE4961"/>
    <w:rsid w:val="00DE5F07"/>
    <w:rsid w:val="00DF3395"/>
    <w:rsid w:val="00DF5096"/>
    <w:rsid w:val="00DF6AFD"/>
    <w:rsid w:val="00DF6B42"/>
    <w:rsid w:val="00DF6E17"/>
    <w:rsid w:val="00E00F5B"/>
    <w:rsid w:val="00E02B0D"/>
    <w:rsid w:val="00E02FE3"/>
    <w:rsid w:val="00E11D03"/>
    <w:rsid w:val="00E1235C"/>
    <w:rsid w:val="00E2327A"/>
    <w:rsid w:val="00E27674"/>
    <w:rsid w:val="00E31415"/>
    <w:rsid w:val="00E34D66"/>
    <w:rsid w:val="00E40C15"/>
    <w:rsid w:val="00E40FC8"/>
    <w:rsid w:val="00E430A0"/>
    <w:rsid w:val="00E44387"/>
    <w:rsid w:val="00E46040"/>
    <w:rsid w:val="00E47958"/>
    <w:rsid w:val="00E50D4F"/>
    <w:rsid w:val="00E51346"/>
    <w:rsid w:val="00E621C6"/>
    <w:rsid w:val="00E72AD4"/>
    <w:rsid w:val="00E73295"/>
    <w:rsid w:val="00E76037"/>
    <w:rsid w:val="00E76AE9"/>
    <w:rsid w:val="00E923D3"/>
    <w:rsid w:val="00E92F17"/>
    <w:rsid w:val="00EA0745"/>
    <w:rsid w:val="00EA4B06"/>
    <w:rsid w:val="00EA7E45"/>
    <w:rsid w:val="00EB4192"/>
    <w:rsid w:val="00EB4920"/>
    <w:rsid w:val="00EC184D"/>
    <w:rsid w:val="00EC531D"/>
    <w:rsid w:val="00EC5FB2"/>
    <w:rsid w:val="00ED0C96"/>
    <w:rsid w:val="00ED2DCB"/>
    <w:rsid w:val="00ED3B10"/>
    <w:rsid w:val="00EE10FF"/>
    <w:rsid w:val="00EE1398"/>
    <w:rsid w:val="00EE1B6D"/>
    <w:rsid w:val="00EE4F10"/>
    <w:rsid w:val="00EF3A7D"/>
    <w:rsid w:val="00EF3E00"/>
    <w:rsid w:val="00EF4163"/>
    <w:rsid w:val="00EF5E7A"/>
    <w:rsid w:val="00F05334"/>
    <w:rsid w:val="00F1052E"/>
    <w:rsid w:val="00F106F4"/>
    <w:rsid w:val="00F17FF3"/>
    <w:rsid w:val="00F23058"/>
    <w:rsid w:val="00F35BF8"/>
    <w:rsid w:val="00F362E9"/>
    <w:rsid w:val="00F4293B"/>
    <w:rsid w:val="00F46DAF"/>
    <w:rsid w:val="00F52BBA"/>
    <w:rsid w:val="00F55013"/>
    <w:rsid w:val="00F55F89"/>
    <w:rsid w:val="00F60960"/>
    <w:rsid w:val="00F60AF6"/>
    <w:rsid w:val="00F61150"/>
    <w:rsid w:val="00F63DFC"/>
    <w:rsid w:val="00F64EDE"/>
    <w:rsid w:val="00F6736B"/>
    <w:rsid w:val="00F740A9"/>
    <w:rsid w:val="00F80E34"/>
    <w:rsid w:val="00F81A8B"/>
    <w:rsid w:val="00F869A0"/>
    <w:rsid w:val="00F90A95"/>
    <w:rsid w:val="00F95C89"/>
    <w:rsid w:val="00F9627C"/>
    <w:rsid w:val="00FA558C"/>
    <w:rsid w:val="00FB52BC"/>
    <w:rsid w:val="00FE02D7"/>
    <w:rsid w:val="00FE2378"/>
    <w:rsid w:val="00FE6D37"/>
    <w:rsid w:val="00FF168D"/>
    <w:rsid w:val="00FF3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7F7D464C"/>
  <w15:docId w15:val="{6731E4B7-50BF-4DD4-91F8-938F2F47E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2F9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0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25C"/>
  </w:style>
  <w:style w:type="paragraph" w:styleId="Footer">
    <w:name w:val="footer"/>
    <w:basedOn w:val="Normal"/>
    <w:link w:val="FooterChar"/>
    <w:uiPriority w:val="99"/>
    <w:unhideWhenUsed/>
    <w:rsid w:val="00B00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25C"/>
  </w:style>
  <w:style w:type="paragraph" w:styleId="BalloonText">
    <w:name w:val="Balloon Text"/>
    <w:basedOn w:val="Normal"/>
    <w:link w:val="BalloonTextChar"/>
    <w:uiPriority w:val="99"/>
    <w:semiHidden/>
    <w:unhideWhenUsed/>
    <w:rsid w:val="00B00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02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728A7"/>
    <w:pPr>
      <w:ind w:left="720"/>
      <w:contextualSpacing/>
    </w:pPr>
  </w:style>
  <w:style w:type="character" w:customStyle="1" w:styleId="FontStyle12">
    <w:name w:val="Font Style12"/>
    <w:uiPriority w:val="99"/>
    <w:rsid w:val="00545C6A"/>
    <w:rPr>
      <w:rFonts w:ascii="Times New Roman" w:hAnsi="Times New Roman" w:cs="Times New Roman"/>
      <w:sz w:val="22"/>
      <w:szCs w:val="22"/>
    </w:rPr>
  </w:style>
  <w:style w:type="paragraph" w:customStyle="1" w:styleId="paragraph">
    <w:name w:val="paragraph"/>
    <w:basedOn w:val="Normal"/>
    <w:rsid w:val="00BC5C89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et-EE"/>
    </w:rPr>
  </w:style>
  <w:style w:type="character" w:customStyle="1" w:styleId="spellingerror">
    <w:name w:val="spellingerror"/>
    <w:basedOn w:val="DefaultParagraphFont"/>
    <w:rsid w:val="00BC5C89"/>
  </w:style>
  <w:style w:type="character" w:customStyle="1" w:styleId="normaltextrun1">
    <w:name w:val="normaltextrun1"/>
    <w:basedOn w:val="DefaultParagraphFont"/>
    <w:rsid w:val="00BC5C89"/>
  </w:style>
  <w:style w:type="character" w:customStyle="1" w:styleId="eop">
    <w:name w:val="eop"/>
    <w:basedOn w:val="DefaultParagraphFont"/>
    <w:rsid w:val="00BC5C89"/>
  </w:style>
  <w:style w:type="character" w:styleId="CommentReference">
    <w:name w:val="annotation reference"/>
    <w:basedOn w:val="DefaultParagraphFont"/>
    <w:uiPriority w:val="99"/>
    <w:semiHidden/>
    <w:unhideWhenUsed/>
    <w:rsid w:val="00CC38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38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38A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38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38AD"/>
    <w:rPr>
      <w:b/>
      <w:bCs/>
      <w:lang w:eastAsia="en-US"/>
    </w:rPr>
  </w:style>
  <w:style w:type="paragraph" w:customStyle="1" w:styleId="Default">
    <w:name w:val="Default"/>
    <w:rsid w:val="00CA1242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6314F7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et-EE"/>
    </w:rPr>
  </w:style>
  <w:style w:type="character" w:customStyle="1" w:styleId="BodyTextChar">
    <w:name w:val="Body Text Char"/>
    <w:basedOn w:val="DefaultParagraphFont"/>
    <w:link w:val="BodyText"/>
    <w:rsid w:val="006314F7"/>
    <w:rPr>
      <w:rFonts w:ascii="Times New Roman" w:eastAsia="Times New Roman" w:hAnsi="Times New Roman"/>
      <w:sz w:val="24"/>
    </w:rPr>
  </w:style>
  <w:style w:type="character" w:customStyle="1" w:styleId="apple-converted-space">
    <w:name w:val="apple-converted-space"/>
    <w:rsid w:val="006314F7"/>
  </w:style>
  <w:style w:type="character" w:styleId="Emphasis">
    <w:name w:val="Emphasis"/>
    <w:basedOn w:val="DefaultParagraphFont"/>
    <w:uiPriority w:val="20"/>
    <w:qFormat/>
    <w:rsid w:val="006314F7"/>
    <w:rPr>
      <w:i/>
      <w:iCs/>
    </w:rPr>
  </w:style>
  <w:style w:type="character" w:styleId="Strong">
    <w:name w:val="Strong"/>
    <w:uiPriority w:val="22"/>
    <w:qFormat/>
    <w:rsid w:val="00020E16"/>
    <w:rPr>
      <w:b/>
      <w:bCs/>
    </w:rPr>
  </w:style>
  <w:style w:type="paragraph" w:styleId="NoSpacing">
    <w:name w:val="No Spacing"/>
    <w:uiPriority w:val="1"/>
    <w:qFormat/>
    <w:rsid w:val="007937A3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81336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4E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38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4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1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2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3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2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76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79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52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03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BABAB"/>
                                                    <w:left w:val="single" w:sz="6" w:space="0" w:color="ABABAB"/>
                                                    <w:bottom w:val="none" w:sz="0" w:space="0" w:color="auto"/>
                                                    <w:right w:val="single" w:sz="6" w:space="0" w:color="ABABAB"/>
                                                  </w:divBdr>
                                                  <w:divsChild>
                                                    <w:div w:id="1094668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131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839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7599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7519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9295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475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117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3338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7202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k@rmk.e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andrus.kevvai@rmk.e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sutaja\Desktop\Steiger_kirjablank2017_1.dotx" TargetMode="External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DBFF6B-370D-4927-BC10-5FE2E302C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Steiger_kirjablank2017_1</Template>
  <TotalTime>22</TotalTime>
  <Pages>2</Pages>
  <Words>178</Words>
  <Characters>1035</Characters>
  <Application>Microsoft Office Word</Application>
  <DocSecurity>0</DocSecurity>
  <Lines>8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Margit Pulk</dc:creator>
  <cp:lastModifiedBy>Evelin Krekker</cp:lastModifiedBy>
  <cp:revision>3</cp:revision>
  <cp:lastPrinted>2018-02-20T15:28:00Z</cp:lastPrinted>
  <dcterms:created xsi:type="dcterms:W3CDTF">2021-09-07T13:54:00Z</dcterms:created>
  <dcterms:modified xsi:type="dcterms:W3CDTF">2021-09-07T14:15:00Z</dcterms:modified>
</cp:coreProperties>
</file>